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1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table for advertising flyer"/>
      </w:tblPr>
      <w:tblGrid>
        <w:gridCol w:w="10080"/>
      </w:tblGrid>
      <w:tr w:rsidR="00975288" w14:paraId="3EEAA10C" w14:textId="77777777" w:rsidTr="00BA7826">
        <w:trPr>
          <w:cantSplit/>
          <w:trHeight w:val="13717"/>
        </w:trPr>
        <w:tc>
          <w:tcPr>
            <w:tcW w:w="9509" w:type="dxa"/>
          </w:tcPr>
          <w:p w14:paraId="1D52DF64" w14:textId="1E20544E" w:rsidR="00975288" w:rsidRPr="00366439" w:rsidRDefault="00F1350B" w:rsidP="00366439">
            <w:pPr>
              <w:pStyle w:val="Subtitle"/>
            </w:pPr>
            <w:r>
              <w:t>Author and Illustrator, Stephanie L Schulz will be here at Meadowbrook Thursday Feb 28</w:t>
            </w:r>
            <w:r w:rsidRPr="00F1350B">
              <w:rPr>
                <w:vertAlign w:val="superscript"/>
              </w:rPr>
              <w:t>th</w:t>
            </w:r>
            <w:r>
              <w:t xml:space="preserve"> to sign your copies of her newest book, Blueberry Hill!</w:t>
            </w:r>
          </w:p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items information and picture placeholder"/>
            </w:tblPr>
            <w:tblGrid>
              <w:gridCol w:w="4819"/>
              <w:gridCol w:w="5259"/>
            </w:tblGrid>
            <w:tr w:rsidR="00975288" w14:paraId="621FFFB5" w14:textId="77777777" w:rsidTr="00BA7826">
              <w:trPr>
                <w:trHeight w:val="6745"/>
              </w:trPr>
              <w:tc>
                <w:tcPr>
                  <w:tcW w:w="4674" w:type="dxa"/>
                  <w:vAlign w:val="center"/>
                </w:tcPr>
                <w:p w14:paraId="0F50B6A1" w14:textId="04F5ADC3" w:rsidR="00975288" w:rsidRDefault="00F1350B" w:rsidP="00F623AC">
                  <w:pPr>
                    <w:pStyle w:val="Heading2"/>
                  </w:pPr>
                  <w:r>
                    <w:t>Pre-order</w:t>
                  </w:r>
                  <w:r w:rsidR="00273598">
                    <w:t xml:space="preserve"> sale price</w:t>
                  </w:r>
                </w:p>
                <w:p w14:paraId="267AF3EA" w14:textId="2C577D87" w:rsidR="00975288" w:rsidRPr="00727F59" w:rsidRDefault="00F1350B" w:rsidP="00727F59">
                  <w:pPr>
                    <w:pStyle w:val="Heading1"/>
                  </w:pPr>
                  <w:r>
                    <w:t>$15 each</w:t>
                  </w:r>
                </w:p>
                <w:p w14:paraId="5E6FA3F7" w14:textId="72826635" w:rsidR="00975288" w:rsidRDefault="00607AA9" w:rsidP="00BA7826">
                  <w:pPr>
                    <w:jc w:val="center"/>
                  </w:pPr>
                  <w:r>
                    <w:t>Ms. Schulz</w:t>
                  </w:r>
                  <w:r w:rsidR="00273598">
                    <w:t xml:space="preserve"> will also have her two other books </w:t>
                  </w:r>
                  <w:r w:rsidR="00183CF6">
                    <w:t xml:space="preserve">    </w:t>
                  </w:r>
                  <w:r w:rsidR="00273598">
                    <w:t>available for purchase on Thursday night</w:t>
                  </w:r>
                  <w:r w:rsidR="00183CF6">
                    <w:t>!</w:t>
                  </w:r>
                </w:p>
                <w:p w14:paraId="40872F34" w14:textId="1D2AC4B2" w:rsidR="00273598" w:rsidRDefault="00273598" w:rsidP="00273598"/>
                <w:p w14:paraId="0CC89C3C" w14:textId="35401D55" w:rsidR="00273598" w:rsidRDefault="00273598" w:rsidP="00273598">
                  <w:r>
                    <w:rPr>
                      <w:noProof/>
                    </w:rPr>
                    <w:drawing>
                      <wp:inline distT="0" distB="0" distL="0" distR="0" wp14:anchorId="77B21633" wp14:editId="145BAE4B">
                        <wp:extent cx="1247775" cy="1247775"/>
                        <wp:effectExtent l="0" t="0" r="9525" b="952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0 working cover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F212B1" w14:textId="78176E6C" w:rsidR="00975288" w:rsidRPr="00273598" w:rsidRDefault="00975288" w:rsidP="00273598">
                  <w:pPr>
                    <w:pStyle w:val="Heading2"/>
                    <w:spacing w:before="0"/>
                    <w:rPr>
                      <w:sz w:val="16"/>
                      <w:szCs w:val="16"/>
                    </w:rPr>
                  </w:pPr>
                </w:p>
                <w:p w14:paraId="5BDEBD40" w14:textId="56DD42B7" w:rsidR="00975288" w:rsidRPr="00273598" w:rsidRDefault="00273598" w:rsidP="00273598">
                  <w:pPr>
                    <w:pStyle w:val="Heading1"/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14:shadow w14:blurRad="0" w14:dist="0" w14:dir="0" w14:sx="0" w14:sy="0" w14:kx="0" w14:ky="0" w14:algn="none">
                        <w14:srgbClr w14:val="000000"/>
                      </w14:shadow>
                    </w:rPr>
                    <w:drawing>
                      <wp:inline distT="0" distB="0" distL="0" distR="0" wp14:anchorId="01555C1F" wp14:editId="616660AD">
                        <wp:extent cx="1533270" cy="1113142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over with creditd edited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983" cy="1121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34" w:type="dxa"/>
                  <w:vAlign w:val="center"/>
                </w:tcPr>
                <w:p w14:paraId="0B0F3990" w14:textId="23F2D237" w:rsidR="00975288" w:rsidRDefault="00F1350B">
                  <w:pPr>
                    <w:pStyle w:val="Graphic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3577541C" wp14:editId="0B76C5DE">
                        <wp:simplePos x="3933825" y="2619375"/>
                        <wp:positionH relativeFrom="margin">
                          <wp:posOffset>28575</wp:posOffset>
                        </wp:positionH>
                        <wp:positionV relativeFrom="margin">
                          <wp:posOffset>219075</wp:posOffset>
                        </wp:positionV>
                        <wp:extent cx="3228975" cy="4178300"/>
                        <wp:effectExtent l="0" t="0" r="9525" b="0"/>
                        <wp:wrapSquare wrapText="bothSides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over 50%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8975" cy="417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0A1BE04" w14:textId="77777777" w:rsidR="00975288" w:rsidRDefault="00EB3DE7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4DF43018" wp14:editId="2BE5E09C">
                      <wp:extent cx="6337300" cy="166000"/>
                      <wp:effectExtent l="57150" t="57150" r="44450" b="62865"/>
                      <wp:docPr id="30" name="Rectangle 14" title="Divider bar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37300" cy="16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39700" h="139700" prst="divot"/>
                              </a:sp3d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50C348" id="Rectangle 14" o:spid="_x0000_s1026" alt="Title: Divider bar" style="width:499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+mfwIAADgFAAAOAAAAZHJzL2Uyb0RvYy54bWysVE1v2zAMvQ/YfxB0Xx03abIadYohRYcB&#10;3Va0HXZWZDkWJosapdjpfv0o2flYh12KXQxRIh/J90hfXe9awzqFXoMteX424UxZCZW2m5J/e7p9&#10;954zH4SthAGrSv6sPL9evn1z1btCnUMDplLICMT6onclb0JwRZZ52ahW+DNwytJjDdiKQCZusgpF&#10;T+ityc4nk3nWA1YOQSrv6fZmeOTLhF/XSoavde1VYKbkVFtIX0zfdfxmyytRbFC4RsuxDPGKKlqh&#10;LSU9QN2IINgW9V9QrZYIHupwJqHNoK61VKkH6iafvOjmsRFOpV6IHO8ONPn/Byu/dPfIdFXyKdFj&#10;RUsaPRBrwm6MYvmMKNPB0OWN7nSUai0wktY7X1Dso7vH2LZ3dyB/eGZh1VCo+oAIfaNERaXm0T/7&#10;IyAankLZuv8MFaGLbYDE367GNgISM2yXZHo+yKR2gUm6nE+ni+mEypX0ls/nEzrHFKLYRzv04aOC&#10;lsVDyZEaSuiiu/NhcN27pOrB6OpWG5OMOHpqZZB1goZGSKlsyFO42bZU7nC/uDimTdMaQ1IR/hTN&#10;2NcmiPj7vv6ZgHoeM1CValrFZJJERDG2DhgaGOf7FsGGYeKN3jThQW8YatrT0KBS94GzStNqJBcC&#10;9kdI7wboteqUeWI90T69XEQJmuNx4LrSHRwQUliSPqo9TM0aqmdSnv4ZpEwD+Iuznvav5P7nVqDi&#10;zHyyNDWX+WwWFzYZs4vFORl4+rI+fbHbdgWkVs6ZsJJQYxvjcRWGfaeFcyLc2Ucno2OkKpb8tPsu&#10;0I10BZqxL7DfO1G8GJjBd5zmoZHRoPVM4o9Ux/0/tZPX8Ye3/A0AAP//AwBQSwMEFAAGAAgAAAAh&#10;AJgSSSLdAAAABAEAAA8AAABkcnMvZG93bnJldi54bWxMj0trwzAQhO+F/AexhV5KIyeHPFzLIfRx&#10;KTTQJNAeFWv9oNbKsZTE+vfd9tJcBoZZZr7NVoNtxRl73zhSMBknIJAKZxqqFOx3rw8LED5oMrp1&#10;hAoieljlo5tMp8Zd6APP21AJLiGfagV1CF0qpS9qtNqPXYfEWel6qwPbvpKm1xcut62cJslMWt0Q&#10;L9S6w6cai+/tySp4j66M3ddnlMf757g35XEzf3lT6u52WD+CCDiE/2P4xWd0yJnp4E5kvGgV8CPh&#10;TzlbLhdsDwqmswnIPJPX8PkPAAAA//8DAFBLAQItABQABgAIAAAAIQC2gziS/gAAAOEBAAATAAAA&#10;AAAAAAAAAAAAAAAAAABbQ29udGVudF9UeXBlc10ueG1sUEsBAi0AFAAGAAgAAAAhADj9If/WAAAA&#10;lAEAAAsAAAAAAAAAAAAAAAAALwEAAF9yZWxzLy5yZWxzUEsBAi0AFAAGAAgAAAAhAEDof6Z/AgAA&#10;OAUAAA4AAAAAAAAAAAAAAAAALgIAAGRycy9lMm9Eb2MueG1sUEsBAi0AFAAGAAgAAAAhAJgSSSLd&#10;AAAABAEAAA8AAAAAAAAAAAAAAAAA2QQAAGRycy9kb3ducmV2LnhtbFBLBQYAAAAABAAEAPMAAADj&#10;BQAAAAA=&#10;" fillcolor="#c77c0e [2404]" strokecolor="#845209 [1604]">
                      <w10:anchorlock/>
                    </v:rect>
                  </w:pict>
                </mc:Fallback>
              </mc:AlternateContent>
            </w:r>
          </w:p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ale date, store hours, and company logo"/>
            </w:tblPr>
            <w:tblGrid>
              <w:gridCol w:w="9973"/>
              <w:gridCol w:w="105"/>
            </w:tblGrid>
            <w:tr w:rsidR="00183CF6" w14:paraId="6C9186FF" w14:textId="77777777" w:rsidTr="00BA7826">
              <w:trPr>
                <w:trHeight w:val="1588"/>
              </w:trPr>
              <w:tc>
                <w:tcPr>
                  <w:tcW w:w="9403" w:type="dxa"/>
                  <w:tcMar>
                    <w:left w:w="72" w:type="dxa"/>
                  </w:tcMar>
                </w:tcPr>
                <w:p w14:paraId="58034B36" w14:textId="633C7847" w:rsidR="00975288" w:rsidRPr="00183CF6" w:rsidRDefault="00975288" w:rsidP="00183CF6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14:paraId="751F382C" w14:textId="18447B7F" w:rsidR="00183CF6" w:rsidRDefault="00183CF6">
                  <w:r>
                    <w:t>Childs Name____________________________________________________________________________________</w:t>
                  </w:r>
                </w:p>
                <w:p w14:paraId="5170907F" w14:textId="4E47286B" w:rsidR="00183CF6" w:rsidRDefault="00183CF6" w:rsidP="00183CF6">
                  <w:pPr>
                    <w:spacing w:after="0"/>
                    <w:rPr>
                      <w:sz w:val="24"/>
                      <w:szCs w:val="24"/>
                    </w:rPr>
                  </w:pPr>
                  <w:r w:rsidRPr="00183CF6">
                    <w:rPr>
                      <w:sz w:val="24"/>
                      <w:szCs w:val="24"/>
                    </w:rPr>
                    <w:t>Teacher/Grade/Room # _______________________</w:t>
                  </w:r>
                  <w:r w:rsidR="00607AA9">
                    <w:rPr>
                      <w:sz w:val="24"/>
                      <w:szCs w:val="24"/>
                    </w:rPr>
                    <w:t>___________________________________</w:t>
                  </w:r>
                </w:p>
                <w:p w14:paraId="16427016" w14:textId="0DD2B145" w:rsidR="00183CF6" w:rsidRDefault="00183CF6"/>
                <w:p w14:paraId="66E75D29" w14:textId="588191E5" w:rsidR="00183CF6" w:rsidRDefault="00183CF6" w:rsidP="00183CF6">
                  <w:r>
                    <w:t>I would like ______ copies of Blueberry Hill @ $15 each                                            Total $_______</w:t>
                  </w:r>
                </w:p>
                <w:p w14:paraId="37E222A3" w14:textId="54C62EA0" w:rsidR="00183CF6" w:rsidRDefault="00183CF6" w:rsidP="00183CF6">
                  <w:r>
                    <w:t xml:space="preserve">I would like ______ copies of Time for Bed @ $15 each                                             Total $_______  </w:t>
                  </w:r>
                </w:p>
                <w:p w14:paraId="19FBD963" w14:textId="0EAAC755" w:rsidR="00183CF6" w:rsidRDefault="00183CF6" w:rsidP="00183CF6">
                  <w:r>
                    <w:t xml:space="preserve">I would like ______ copies of Pray Me A Rainbow @ $15 each                                 Total $_______                           </w:t>
                  </w:r>
                </w:p>
                <w:p w14:paraId="57355193" w14:textId="07CD96CF" w:rsidR="00183CF6" w:rsidRDefault="00183CF6"/>
              </w:tc>
              <w:tc>
                <w:tcPr>
                  <w:tcW w:w="105" w:type="dxa"/>
                  <w:vAlign w:val="center"/>
                </w:tcPr>
                <w:p w14:paraId="33876745" w14:textId="7DE3E9DF" w:rsidR="00975288" w:rsidRDefault="00975288">
                  <w:pPr>
                    <w:pStyle w:val="Logo"/>
                  </w:pPr>
                </w:p>
              </w:tc>
            </w:tr>
            <w:tr w:rsidR="00183CF6" w14:paraId="06BF210A" w14:textId="77777777" w:rsidTr="00BA7826">
              <w:trPr>
                <w:trHeight w:val="1588"/>
              </w:trPr>
              <w:tc>
                <w:tcPr>
                  <w:tcW w:w="9403" w:type="dxa"/>
                  <w:tcMar>
                    <w:left w:w="72" w:type="dxa"/>
                  </w:tcMar>
                </w:tcPr>
                <w:p w14:paraId="56237CF3" w14:textId="60F691C2" w:rsidR="00183CF6" w:rsidRPr="00607AA9" w:rsidRDefault="00183CF6" w:rsidP="00607AA9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Make check out </w:t>
                  </w:r>
                  <w:proofErr w:type="gramStart"/>
                  <w:r>
                    <w:rPr>
                      <w:sz w:val="24"/>
                      <w:szCs w:val="24"/>
                    </w:rPr>
                    <w:t>to: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183CF6">
                    <w:rPr>
                      <w:i/>
                      <w:sz w:val="24"/>
                      <w:szCs w:val="24"/>
                    </w:rPr>
                    <w:t>Stephanie L Schulz</w:t>
                  </w:r>
                  <w:r w:rsidR="00607AA9">
                    <w:rPr>
                      <w:i/>
                      <w:sz w:val="24"/>
                      <w:szCs w:val="24"/>
                    </w:rPr>
                    <w:t xml:space="preserve">     </w:t>
                  </w:r>
                  <w:r w:rsidR="00607AA9">
                    <w:rPr>
                      <w:sz w:val="24"/>
                      <w:szCs w:val="24"/>
                    </w:rPr>
                    <w:t>Return to Meadowbrook Elementary School</w:t>
                  </w:r>
                </w:p>
                <w:p w14:paraId="238BAB2D" w14:textId="4E590B20" w:rsidR="00183CF6" w:rsidRDefault="00607AA9" w:rsidP="00607AA9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607AA9">
                    <w:rPr>
                      <w:sz w:val="24"/>
                      <w:szCs w:val="24"/>
                      <w:u w:val="single"/>
                    </w:rPr>
                    <w:t xml:space="preserve">ALL </w:t>
                  </w:r>
                  <w:r>
                    <w:rPr>
                      <w:sz w:val="24"/>
                      <w:szCs w:val="24"/>
                    </w:rPr>
                    <w:t>book orders are due by Friday March 1, 2019</w:t>
                  </w:r>
                </w:p>
                <w:p w14:paraId="490CAD61" w14:textId="77777777" w:rsidR="00607AA9" w:rsidRDefault="00607AA9" w:rsidP="00607AA9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  <w:p w14:paraId="14AEC90A" w14:textId="7DEB6587" w:rsidR="00BA7826" w:rsidRPr="00F1350B" w:rsidRDefault="00BA7826" w:rsidP="00607AA9">
                  <w:pPr>
                    <w:pStyle w:val="Heading3"/>
                    <w:rPr>
                      <w:sz w:val="16"/>
                      <w:szCs w:val="16"/>
                    </w:rPr>
                  </w:pPr>
                </w:p>
                <w:p w14:paraId="64AD6BD4" w14:textId="106337D0" w:rsidR="00183CF6" w:rsidRPr="00183CF6" w:rsidRDefault="00BA7826" w:rsidP="00607AA9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F1350B">
                    <w:rPr>
                      <w:sz w:val="16"/>
                      <w:szCs w:val="16"/>
                    </w:rPr>
                    <w:t>34 JB Ivey Lane | Lake Junaluska, NC | 850-445-4375 | pspresspublications.com</w:t>
                  </w:r>
                </w:p>
              </w:tc>
              <w:tc>
                <w:tcPr>
                  <w:tcW w:w="105" w:type="dxa"/>
                  <w:vAlign w:val="center"/>
                </w:tcPr>
                <w:p w14:paraId="6C0E96E1" w14:textId="77777777" w:rsidR="00183CF6" w:rsidRDefault="00183CF6">
                  <w:pPr>
                    <w:pStyle w:val="Logo"/>
                  </w:pPr>
                </w:p>
              </w:tc>
            </w:tr>
          </w:tbl>
          <w:p w14:paraId="3F9CD69C" w14:textId="36AA6146" w:rsidR="00975288" w:rsidRPr="00F623AC" w:rsidRDefault="00975288" w:rsidP="00FC3484">
            <w:pPr>
              <w:pStyle w:val="Heading4"/>
            </w:pPr>
          </w:p>
          <w:p w14:paraId="7EE1FE6D" w14:textId="35283C8D" w:rsidR="00FC3484" w:rsidRPr="00FC3484" w:rsidRDefault="00F1350B" w:rsidP="00FC3484">
            <w:pPr>
              <w:pStyle w:val="Heading5"/>
            </w:pPr>
            <w:r>
              <w:t xml:space="preserve"> </w:t>
            </w:r>
          </w:p>
        </w:tc>
        <w:bookmarkStart w:id="0" w:name="_GoBack"/>
        <w:bookmarkEnd w:id="0"/>
      </w:tr>
    </w:tbl>
    <w:p w14:paraId="12B0E729" w14:textId="216B7AE1" w:rsidR="00F1350B" w:rsidRPr="00F1350B" w:rsidRDefault="00F1350B" w:rsidP="00BA7826">
      <w:pPr>
        <w:rPr>
          <w:sz w:val="16"/>
          <w:szCs w:val="16"/>
        </w:rPr>
      </w:pPr>
    </w:p>
    <w:sectPr w:rsidR="00F1350B" w:rsidRPr="00F1350B" w:rsidSect="00EA4BCC">
      <w:headerReference w:type="default" r:id="rId13"/>
      <w:pgSz w:w="12240" w:h="15840" w:code="1"/>
      <w:pgMar w:top="720" w:right="1080" w:bottom="720" w:left="108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854B1" w14:textId="77777777" w:rsidR="00830D5A" w:rsidRDefault="00830D5A">
      <w:r>
        <w:separator/>
      </w:r>
    </w:p>
  </w:endnote>
  <w:endnote w:type="continuationSeparator" w:id="0">
    <w:p w14:paraId="5B85E344" w14:textId="77777777" w:rsidR="00830D5A" w:rsidRDefault="0083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2E370" w14:textId="77777777" w:rsidR="00830D5A" w:rsidRDefault="00830D5A">
      <w:r>
        <w:separator/>
      </w:r>
    </w:p>
  </w:footnote>
  <w:footnote w:type="continuationSeparator" w:id="0">
    <w:p w14:paraId="036BD51A" w14:textId="77777777" w:rsidR="00830D5A" w:rsidRDefault="0083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FE6AA" w14:textId="77777777" w:rsidR="00EA4BCC" w:rsidRDefault="00EA4BCC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CCA5E78" wp14:editId="5A96F86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2320" cy="9418320"/>
              <wp:effectExtent l="19050" t="19050" r="38735" b="46355"/>
              <wp:wrapNone/>
              <wp:docPr id="1" name="Rectangle 1" title="Rectangle background graphic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0" cy="9418320"/>
                      </a:xfrm>
                      <a:prstGeom prst="rect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91800</wp14:pctWidth>
              </wp14:sizeRelH>
              <wp14:sizeRelV relativeFrom="page">
                <wp14:pctHeight>93700</wp14:pctHeight>
              </wp14:sizeRelV>
            </wp:anchor>
          </w:drawing>
        </mc:Choice>
        <mc:Fallback>
          <w:pict>
            <v:rect w14:anchorId="03E7F272" id="Rectangle 1" o:spid="_x0000_s1026" alt="Title: Rectangle background graphic" style="position:absolute;margin-left:0;margin-top:0;width:561.6pt;height:741.6pt;z-index:251659264;visibility:visible;mso-wrap-style:square;mso-width-percent:918;mso-height-percent:937;mso-wrap-distance-left:9pt;mso-wrap-distance-top:0;mso-wrap-distance-right:9pt;mso-wrap-distance-bottom:0;mso-position-horizontal:center;mso-position-horizontal-relative:page;mso-position-vertical:center;mso-position-vertical-relative:page;mso-width-percent:918;mso-height-percent:937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JuQIAAO0FAAAOAAAAZHJzL2Uyb0RvYy54bWysVEtP3DAQvlfqf7B8L0mW3S5EZNEKRFWJ&#10;AgIqzl7H2VjYHtf2vvrrO3ayYQu0h6qXxB7PfDPzzePsfKsVWQvnJZiKFkc5JcJwqKVZVvT749Wn&#10;E0p8YKZmCoyo6E54ej77+OFsY0sxghZULRxBEOPLja1oG4Its8zzVmjmj8AKg48NOM0CXt0yqx3b&#10;ILpW2SjPP2cbcLV1wIX3KL3sHuks4TeN4OG2abwIRFUUYwvp69J3Eb/Z7IyVS8dsK3kfBvuHKDST&#10;Bp0OUJcsMLJy8g2UltyBhyYccdAZNI3kIuWA2RT5q2weWmZFygXJ8Xagyf8/WH6zvnNE1lg7SgzT&#10;WKJ7JI2ZpRIERUEG9Ztswfjz0sHK1KSnLXK4sb5EqAd75/qbx2MkZNs4Hf+YKtkm3ncD72IbCEfh&#10;tDgeHY+wPBzfTsfFSbwgTvZibp0PXwRoEg8VdRhj4putr33oVPcq0ZuBK6kUylmpDNlUdDItJtGB&#10;tphqwGI/P7Z9yTwoWUf1qJ0aT1woR9YMW4ZxLkwokiu10t+g7uTTSZ7vQxxMUsAHaBi+MiiM5HR0&#10;pFPYKdEFdi8apB4JGCUHA9Bb375ltejE0fP7rpVBwIjcYDIDdhf8H7A75nr9aCrSzAzG+d8C64wH&#10;i+QZTBiMtTTg3gNQyGjvudPfk9RRE1laQL3DxnTQTay3/Epi5a+ZD3fM4YhiMXHthFv8NAqwwtCf&#10;KGnB/XxPHvVxcvCVkg2OfEX9jxVzghL11eBMnRbjcdwR6TKeTGNHusOXxeGLWekLwBbBIcHo0jHq&#10;B7U/Ng70E26nefSKT8xw9F1RHtz+chG6VYT7jYv5PKnhXrAsXJsHyyN4ZDV29uP2iTnbt3/AybmB&#10;/Xpg5asp6HSjpYH5KkAj04i88NrzjTsl9Ww/yHFpHd6T1suWnv0CAAD//wMAUEsDBBQABgAIAAAA&#10;IQAcPeNt3gAAAAcBAAAPAAAAZHJzL2Rvd25yZXYueG1sTI9BT8MwDIXvSPyHyEhc0JauIBil6TQQ&#10;vXCCMYS4ZYnXFhqnNOnW/Xs8LnCxnvWs5+/li9G1Yod9aDwpmE0TEEjG24YqBevXcjIHEaImq1tP&#10;qOCAARbF6UmuM+v39IK7VawEh1DItII6xi6TMpganQ5T3yGxt/W905HXvpK213sOd61Mk+RaOt0Q&#10;f6h1hw81mq/V4BR8b01Z+rfD5/ARHm/uL96fb5/MUqnzs3F5ByLiGP+O4YjP6FAw08YPZINoFXCR&#10;+DuP3iy9TEFsWF3NWckil//5ix8AAAD//wMAUEsBAi0AFAAGAAgAAAAhALaDOJL+AAAA4QEAABMA&#10;AAAAAAAAAAAAAAAAAAAAAFtDb250ZW50X1R5cGVzXS54bWxQSwECLQAUAAYACAAAACEAOP0h/9YA&#10;AACUAQAACwAAAAAAAAAAAAAAAAAvAQAAX3JlbHMvLnJlbHNQSwECLQAUAAYACAAAACEAr0KRybkC&#10;AADtBQAADgAAAAAAAAAAAAAAAAAuAgAAZHJzL2Uyb0RvYy54bWxQSwECLQAUAAYACAAAACEAHD3j&#10;bd4AAAAHAQAADwAAAAAAAAAAAAAAAAATBQAAZHJzL2Rvd25yZXYueG1sUEsFBgAAAAAEAAQA8wAA&#10;AB4GAAAAAA==&#10;" filled="f" strokecolor="#c77c0e [2404]" strokeweight="4.5pt">
              <v:stroke linestyle="thickThin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C481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9E7D1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CC76C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5EC19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0E27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16B24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A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8AC26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80D3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DE62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FE4C6C"/>
    <w:multiLevelType w:val="hybridMultilevel"/>
    <w:tmpl w:val="25767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0B"/>
    <w:rsid w:val="00051E8F"/>
    <w:rsid w:val="00165FB4"/>
    <w:rsid w:val="00183CF6"/>
    <w:rsid w:val="001A2E31"/>
    <w:rsid w:val="001D17B9"/>
    <w:rsid w:val="00273598"/>
    <w:rsid w:val="00274EBC"/>
    <w:rsid w:val="002B0820"/>
    <w:rsid w:val="002C0F66"/>
    <w:rsid w:val="00366439"/>
    <w:rsid w:val="003A090F"/>
    <w:rsid w:val="004961CF"/>
    <w:rsid w:val="004D3B5D"/>
    <w:rsid w:val="005023AD"/>
    <w:rsid w:val="00607AA9"/>
    <w:rsid w:val="0061403B"/>
    <w:rsid w:val="00702D36"/>
    <w:rsid w:val="00727F59"/>
    <w:rsid w:val="0074012F"/>
    <w:rsid w:val="0077296C"/>
    <w:rsid w:val="00776CE7"/>
    <w:rsid w:val="007B3AAE"/>
    <w:rsid w:val="007B598E"/>
    <w:rsid w:val="007C5A84"/>
    <w:rsid w:val="007D3204"/>
    <w:rsid w:val="00800A19"/>
    <w:rsid w:val="00830D5A"/>
    <w:rsid w:val="00853A99"/>
    <w:rsid w:val="00857C0E"/>
    <w:rsid w:val="00883A68"/>
    <w:rsid w:val="00975288"/>
    <w:rsid w:val="00990AB3"/>
    <w:rsid w:val="00A2719C"/>
    <w:rsid w:val="00A525B7"/>
    <w:rsid w:val="00A66A79"/>
    <w:rsid w:val="00AD4F94"/>
    <w:rsid w:val="00BA7826"/>
    <w:rsid w:val="00BC5C98"/>
    <w:rsid w:val="00C06375"/>
    <w:rsid w:val="00C0702E"/>
    <w:rsid w:val="00C704B3"/>
    <w:rsid w:val="00C8300B"/>
    <w:rsid w:val="00D24845"/>
    <w:rsid w:val="00D439F7"/>
    <w:rsid w:val="00DF1895"/>
    <w:rsid w:val="00E30D0F"/>
    <w:rsid w:val="00E41F30"/>
    <w:rsid w:val="00EA4BCC"/>
    <w:rsid w:val="00EB3DE7"/>
    <w:rsid w:val="00EF46B8"/>
    <w:rsid w:val="00F109F6"/>
    <w:rsid w:val="00F1350B"/>
    <w:rsid w:val="00F4060B"/>
    <w:rsid w:val="00F623AC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D15E66"/>
  <w15:chartTrackingRefBased/>
  <w15:docId w15:val="{BC328175-5288-4968-AF27-74C743A4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E3B30" w:themeColor="text2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4" w:qFormat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3484"/>
    <w:rPr>
      <w:b/>
    </w:rPr>
  </w:style>
  <w:style w:type="paragraph" w:styleId="Heading1">
    <w:name w:val="heading 1"/>
    <w:basedOn w:val="Normal"/>
    <w:next w:val="Heading2"/>
    <w:link w:val="Heading1Char"/>
    <w:uiPriority w:val="4"/>
    <w:qFormat/>
    <w:rsid w:val="00727F59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paragraph" w:styleId="Heading2">
    <w:name w:val="heading 2"/>
    <w:basedOn w:val="Normal"/>
    <w:next w:val="Heading1"/>
    <w:link w:val="Heading2Char"/>
    <w:uiPriority w:val="4"/>
    <w:qFormat/>
    <w:rsid w:val="00727F59"/>
    <w:pPr>
      <w:keepNext/>
      <w:keepLines/>
      <w:spacing w:before="80" w:after="0"/>
      <w:jc w:val="center"/>
      <w:outlineLvl w:val="1"/>
    </w:pPr>
    <w:rPr>
      <w:rFonts w:asciiTheme="majorHAnsi" w:eastAsiaTheme="majorEastAsia" w:hAnsiTheme="majorHAnsi" w:cstheme="majorBidi"/>
      <w:b w:val="0"/>
      <w:color w:val="855309" w:themeColor="accent1" w:themeShade="80"/>
      <w:sz w:val="36"/>
      <w:szCs w:val="40"/>
    </w:rPr>
  </w:style>
  <w:style w:type="paragraph" w:styleId="Heading3">
    <w:name w:val="heading 3"/>
    <w:basedOn w:val="Normal"/>
    <w:next w:val="Heading4"/>
    <w:link w:val="Heading3Char"/>
    <w:uiPriority w:val="4"/>
    <w:qFormat/>
    <w:rsid w:val="00FC3484"/>
    <w:pPr>
      <w:keepNext/>
      <w:keepLines/>
      <w:spacing w:before="120"/>
      <w:contextualSpacing/>
      <w:jc w:val="center"/>
      <w:outlineLvl w:val="2"/>
    </w:pPr>
    <w:rPr>
      <w:rFonts w:asciiTheme="majorHAnsi" w:eastAsiaTheme="majorEastAsia" w:hAnsiTheme="majorHAnsi" w:cstheme="majorBidi"/>
      <w:color w:val="7B4A3A" w:themeColor="accent2" w:themeShade="BF"/>
      <w:szCs w:val="72"/>
    </w:rPr>
  </w:style>
  <w:style w:type="paragraph" w:styleId="Heading4">
    <w:name w:val="heading 4"/>
    <w:basedOn w:val="Normal"/>
    <w:next w:val="Heading5"/>
    <w:link w:val="Heading4Char"/>
    <w:uiPriority w:val="4"/>
    <w:qFormat/>
    <w:rsid w:val="00FC3484"/>
    <w:pPr>
      <w:keepNext/>
      <w:keepLines/>
      <w:spacing w:before="120"/>
      <w:contextualSpacing/>
      <w:jc w:val="center"/>
      <w:outlineLvl w:val="3"/>
    </w:pPr>
    <w:rPr>
      <w:rFonts w:asciiTheme="majorHAnsi" w:eastAsiaTheme="majorEastAsia" w:hAnsiTheme="majorHAnsi" w:cstheme="majorBidi"/>
      <w:b w:val="0"/>
      <w:bCs/>
      <w:color w:val="7B4A3A" w:themeColor="accent2" w:themeShade="BF"/>
      <w:szCs w:val="36"/>
    </w:rPr>
  </w:style>
  <w:style w:type="paragraph" w:styleId="Heading5">
    <w:name w:val="heading 5"/>
    <w:basedOn w:val="Normal"/>
    <w:link w:val="Heading5Char"/>
    <w:uiPriority w:val="4"/>
    <w:qFormat/>
    <w:rsid w:val="00FC3484"/>
    <w:pPr>
      <w:keepNext/>
      <w:keepLines/>
      <w:spacing w:before="240"/>
      <w:contextualSpacing/>
      <w:jc w:val="center"/>
      <w:outlineLvl w:val="4"/>
    </w:pPr>
    <w:rPr>
      <w:rFonts w:asciiTheme="majorHAnsi" w:eastAsiaTheme="majorEastAsia" w:hAnsiTheme="majorHAnsi" w:cstheme="majorBidi"/>
      <w:i/>
      <w:color w:val="7B4A3A" w:themeColor="accent2" w:themeShade="BF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rsid w:val="00BC5C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rsid w:val="00BC5C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BC5C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BC5C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sid w:val="001A2E31"/>
    <w:rPr>
      <w:rFonts w:asciiTheme="majorHAnsi" w:eastAsiaTheme="majorEastAsia" w:hAnsiTheme="majorHAnsi" w:cstheme="majorBidi"/>
      <w:b/>
      <w:bCs/>
      <w:color w:val="7B4A3A" w:themeColor="accent2" w:themeShade="BF"/>
      <w:sz w:val="72"/>
      <w:szCs w:val="120"/>
      <w14:shadow w14:blurRad="114300" w14:dist="0" w14:dir="0" w14:sx="0" w14:sy="0" w14:kx="0" w14:ky="0" w14:algn="none">
        <w14:srgbClr w14:val="000000"/>
      </w14:shadow>
    </w:rPr>
  </w:style>
  <w:style w:type="character" w:customStyle="1" w:styleId="Heading2Char">
    <w:name w:val="Heading 2 Char"/>
    <w:basedOn w:val="DefaultParagraphFont"/>
    <w:link w:val="Heading2"/>
    <w:uiPriority w:val="4"/>
    <w:rsid w:val="001A2E31"/>
    <w:rPr>
      <w:rFonts w:asciiTheme="majorHAnsi" w:eastAsiaTheme="majorEastAsia" w:hAnsiTheme="majorHAnsi" w:cstheme="majorBidi"/>
      <w:bCs/>
      <w:color w:val="855309" w:themeColor="accent1" w:themeShade="80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4"/>
    <w:rsid w:val="00FC3484"/>
    <w:rPr>
      <w:rFonts w:asciiTheme="majorHAnsi" w:eastAsiaTheme="majorEastAsia" w:hAnsiTheme="majorHAnsi" w:cstheme="majorBidi"/>
      <w:b/>
      <w:color w:val="7B4A3A" w:themeColor="accent2" w:themeShade="BF"/>
      <w:szCs w:val="72"/>
    </w:rPr>
  </w:style>
  <w:style w:type="paragraph" w:customStyle="1" w:styleId="Graphic">
    <w:name w:val="Graphic"/>
    <w:basedOn w:val="Normal"/>
    <w:uiPriority w:val="5"/>
    <w:pPr>
      <w:spacing w:after="0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4"/>
    <w:rsid w:val="00FC3484"/>
    <w:rPr>
      <w:rFonts w:asciiTheme="majorHAnsi" w:eastAsiaTheme="majorEastAsia" w:hAnsiTheme="majorHAnsi" w:cstheme="majorBidi"/>
      <w:bCs/>
      <w:color w:val="7B4A3A" w:themeColor="accent2" w:themeShade="BF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C98"/>
    <w:pPr>
      <w:spacing w:after="0"/>
    </w:pPr>
    <w:rPr>
      <w:rFonts w:ascii="Segoe UI" w:hAnsi="Segoe UI" w:cs="Segoe UI"/>
      <w:szCs w:val="18"/>
    </w:rPr>
  </w:style>
  <w:style w:type="paragraph" w:customStyle="1" w:styleId="Logo">
    <w:name w:val="Logo"/>
    <w:basedOn w:val="Normal"/>
    <w:uiPriority w:val="6"/>
    <w:qFormat/>
    <w:pPr>
      <w:spacing w:after="0"/>
      <w:jc w:val="right"/>
    </w:pPr>
  </w:style>
  <w:style w:type="paragraph" w:styleId="Header">
    <w:name w:val="header"/>
    <w:basedOn w:val="Normal"/>
    <w:link w:val="HeaderChar"/>
    <w:uiPriority w:val="99"/>
    <w:unhideWhenUsed/>
    <w:rsid w:val="001D17B9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7B9"/>
    <w:rPr>
      <w:b/>
      <w:bCs/>
      <w:color w:val="4E3B30" w:themeColor="text2"/>
    </w:rPr>
  </w:style>
  <w:style w:type="paragraph" w:styleId="Footer">
    <w:name w:val="footer"/>
    <w:basedOn w:val="Normal"/>
    <w:link w:val="FooterChar"/>
    <w:uiPriority w:val="99"/>
    <w:unhideWhenUsed/>
    <w:rsid w:val="001D17B9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7B9"/>
    <w:rPr>
      <w:b/>
      <w:bCs/>
      <w:color w:val="4E3B30" w:themeColor="text2"/>
    </w:rPr>
  </w:style>
  <w:style w:type="paragraph" w:styleId="Title">
    <w:name w:val="Title"/>
    <w:basedOn w:val="Normal"/>
    <w:next w:val="Subtitle"/>
    <w:link w:val="TitleChar"/>
    <w:uiPriority w:val="1"/>
    <w:unhideWhenUsed/>
    <w:qFormat/>
    <w:rsid w:val="00F4060B"/>
    <w:pPr>
      <w:spacing w:after="0"/>
      <w:jc w:val="center"/>
    </w:pPr>
    <w:rPr>
      <w:rFonts w:asciiTheme="majorHAnsi" w:eastAsiaTheme="majorEastAsia" w:hAnsiTheme="majorHAnsi" w:cstheme="majorBidi"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character" w:customStyle="1" w:styleId="TitleChar">
    <w:name w:val="Title Char"/>
    <w:basedOn w:val="DefaultParagraphFont"/>
    <w:link w:val="Title"/>
    <w:uiPriority w:val="1"/>
    <w:rsid w:val="00F4060B"/>
    <w:rPr>
      <w:rFonts w:asciiTheme="majorHAnsi" w:eastAsiaTheme="majorEastAsia" w:hAnsiTheme="majorHAnsi" w:cstheme="majorBidi"/>
      <w:b/>
      <w:caps/>
      <w:color w:val="C77C0E" w:themeColor="accent1" w:themeShade="BF"/>
      <w:spacing w:val="50"/>
      <w:sz w:val="120"/>
      <w:szCs w:val="56"/>
      <w14:shadow w14:blurRad="114300" w14:dist="0" w14:dir="0" w14:sx="0" w14:sy="0" w14:kx="0" w14:ky="0" w14:algn="none">
        <w14:schemeClr w14:val="tx1"/>
      </w14:shadow>
    </w:rPr>
  </w:style>
  <w:style w:type="paragraph" w:styleId="Subtitle">
    <w:name w:val="Subtitle"/>
    <w:basedOn w:val="Normal"/>
    <w:link w:val="SubtitleChar"/>
    <w:uiPriority w:val="2"/>
    <w:unhideWhenUsed/>
    <w:qFormat/>
    <w:rsid w:val="00366439"/>
    <w:pPr>
      <w:numPr>
        <w:ilvl w:val="1"/>
      </w:numPr>
      <w:pBdr>
        <w:top w:val="single" w:sz="12" w:space="1" w:color="C3986D" w:themeColor="accent4"/>
        <w:bottom w:val="single" w:sz="12" w:space="1" w:color="C3986D" w:themeColor="accent4"/>
      </w:pBdr>
      <w:spacing w:before="40" w:after="0"/>
      <w:jc w:val="center"/>
    </w:pPr>
    <w:rPr>
      <w:color w:val="7B4A3A" w:themeColor="accent2" w:themeShade="BF"/>
      <w:sz w:val="40"/>
    </w:rPr>
  </w:style>
  <w:style w:type="character" w:customStyle="1" w:styleId="SubtitleChar">
    <w:name w:val="Subtitle Char"/>
    <w:basedOn w:val="DefaultParagraphFont"/>
    <w:link w:val="Subtitle"/>
    <w:uiPriority w:val="2"/>
    <w:rsid w:val="001A2E31"/>
    <w:rPr>
      <w:b/>
      <w:bCs/>
      <w:color w:val="7B4A3A" w:themeColor="accent2" w:themeShade="BF"/>
      <w:sz w:val="4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98"/>
    <w:rPr>
      <w:rFonts w:ascii="Segoe UI" w:hAnsi="Segoe UI" w:cs="Segoe UI"/>
      <w:b/>
      <w:bCs/>
      <w:color w:val="4E3B30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C5C98"/>
  </w:style>
  <w:style w:type="paragraph" w:styleId="BlockText">
    <w:name w:val="Block Text"/>
    <w:basedOn w:val="Normal"/>
    <w:uiPriority w:val="99"/>
    <w:semiHidden/>
    <w:unhideWhenUsed/>
    <w:rsid w:val="004961CF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BC5C98"/>
  </w:style>
  <w:style w:type="character" w:customStyle="1" w:styleId="BodyTextChar">
    <w:name w:val="Body Text Char"/>
    <w:basedOn w:val="DefaultParagraphFont"/>
    <w:link w:val="BodyText"/>
    <w:uiPriority w:val="99"/>
    <w:semiHidden/>
    <w:rsid w:val="00BC5C98"/>
    <w:rPr>
      <w:b/>
      <w:bCs/>
      <w:color w:val="4E3B30" w:themeColor="text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C5C98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C5C98"/>
    <w:rPr>
      <w:b/>
      <w:bCs/>
      <w:color w:val="4E3B30" w:themeColor="text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5C98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5C98"/>
    <w:rPr>
      <w:b/>
      <w:bCs/>
      <w:color w:val="4E3B30" w:themeColor="text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C5C98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C5C98"/>
    <w:rPr>
      <w:b/>
      <w:bCs/>
      <w:color w:val="4E3B30" w:themeColor="text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C5C98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C5C98"/>
    <w:rPr>
      <w:b/>
      <w:bCs/>
      <w:color w:val="4E3B30" w:themeColor="text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C5C98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C5C98"/>
    <w:rPr>
      <w:b/>
      <w:bCs/>
      <w:color w:val="4E3B30" w:themeColor="text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C5C98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C5C98"/>
    <w:rPr>
      <w:b/>
      <w:bCs/>
      <w:color w:val="4E3B30" w:themeColor="text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C5C98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C5C98"/>
    <w:rPr>
      <w:b/>
      <w:bCs/>
      <w:color w:val="4E3B30" w:themeColor="text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C5C9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C5C98"/>
    <w:pPr>
      <w:spacing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C5C98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C5C98"/>
    <w:rPr>
      <w:b/>
      <w:bCs/>
      <w:color w:val="4E3B30" w:themeColor="text2"/>
    </w:rPr>
  </w:style>
  <w:style w:type="table" w:styleId="ColorfulGrid">
    <w:name w:val="Colorful Grid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C5C9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C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C98"/>
    <w:rPr>
      <w:b/>
      <w:bCs/>
      <w:color w:val="4E3B30" w:themeColor="text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C98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C98"/>
    <w:rPr>
      <w:b/>
      <w:bCs/>
      <w:color w:val="4E3B30" w:themeColor="text2"/>
      <w:szCs w:val="20"/>
    </w:rPr>
  </w:style>
  <w:style w:type="table" w:styleId="DarkList">
    <w:name w:val="Dark List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C5C9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C5C98"/>
  </w:style>
  <w:style w:type="character" w:customStyle="1" w:styleId="DateChar">
    <w:name w:val="Date Char"/>
    <w:basedOn w:val="DefaultParagraphFont"/>
    <w:link w:val="Date"/>
    <w:uiPriority w:val="99"/>
    <w:semiHidden/>
    <w:rsid w:val="00BC5C98"/>
    <w:rPr>
      <w:b/>
      <w:bCs/>
      <w:color w:val="4E3B30" w:themeColor="text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5C98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C5C98"/>
    <w:rPr>
      <w:rFonts w:ascii="Segoe UI" w:hAnsi="Segoe UI" w:cs="Segoe UI"/>
      <w:b/>
      <w:bCs/>
      <w:color w:val="4E3B30" w:themeColor="text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C5C98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C5C98"/>
    <w:rPr>
      <w:b/>
      <w:bCs/>
      <w:color w:val="4E3B30" w:themeColor="text2"/>
    </w:rPr>
  </w:style>
  <w:style w:type="character" w:styleId="Emphasis">
    <w:name w:val="Emphasis"/>
    <w:basedOn w:val="DefaultParagraphFont"/>
    <w:uiPriority w:val="20"/>
    <w:semiHidden/>
    <w:unhideWhenUsed/>
    <w:rsid w:val="00BC5C9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5C98"/>
    <w:rPr>
      <w:b/>
      <w:bCs/>
      <w:color w:val="4E3B30" w:themeColor="text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C5C98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61CF"/>
    <w:rPr>
      <w:color w:val="855309" w:themeColor="accent1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C5C9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C98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C98"/>
    <w:rPr>
      <w:b/>
      <w:bCs/>
      <w:color w:val="4E3B30" w:themeColor="text2"/>
      <w:szCs w:val="20"/>
    </w:rPr>
  </w:style>
  <w:style w:type="table" w:styleId="GridTable1Light">
    <w:name w:val="Grid Table 1 Light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C5C9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4"/>
    <w:semiHidden/>
    <w:rsid w:val="00BC5C98"/>
    <w:rPr>
      <w:rFonts w:asciiTheme="majorHAnsi" w:eastAsiaTheme="majorEastAsia" w:hAnsiTheme="majorHAnsi" w:cstheme="majorBidi"/>
      <w:b/>
      <w:b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BC5C98"/>
    <w:rPr>
      <w:rFonts w:asciiTheme="majorHAnsi" w:eastAsiaTheme="majorEastAsia" w:hAnsiTheme="majorHAnsi" w:cstheme="majorBidi"/>
      <w:b/>
      <w:b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BC5C98"/>
    <w:rPr>
      <w:rFonts w:asciiTheme="majorHAnsi" w:eastAsiaTheme="majorEastAsia" w:hAnsiTheme="majorHAnsi" w:cstheme="majorBidi"/>
      <w:b/>
      <w:bCs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C5C98"/>
  </w:style>
  <w:style w:type="paragraph" w:styleId="HTMLAddress">
    <w:name w:val="HTML Address"/>
    <w:basedOn w:val="Normal"/>
    <w:link w:val="HTMLAddressChar"/>
    <w:uiPriority w:val="99"/>
    <w:semiHidden/>
    <w:unhideWhenUsed/>
    <w:rsid w:val="00BC5C98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C5C98"/>
    <w:rPr>
      <w:b/>
      <w:bCs/>
      <w:i/>
      <w:iCs/>
      <w:color w:val="4E3B30" w:themeColor="text2"/>
    </w:rPr>
  </w:style>
  <w:style w:type="character" w:styleId="HTMLCite">
    <w:name w:val="HTML Cite"/>
    <w:basedOn w:val="DefaultParagraphFont"/>
    <w:uiPriority w:val="99"/>
    <w:semiHidden/>
    <w:unhideWhenUsed/>
    <w:rsid w:val="00BC5C9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C5C9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5C98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C5C9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C5C9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C5C9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C5C98"/>
    <w:rPr>
      <w:color w:val="AD1F1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5C98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C5C98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C5C98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C5C98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C5C98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C5C98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C5C98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C5C98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C5C98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C5C98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961CF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961CF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61CF"/>
    <w:rPr>
      <w:b/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961CF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C5C9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C5C98"/>
  </w:style>
  <w:style w:type="paragraph" w:styleId="List">
    <w:name w:val="List"/>
    <w:basedOn w:val="Normal"/>
    <w:uiPriority w:val="99"/>
    <w:semiHidden/>
    <w:unhideWhenUsed/>
    <w:rsid w:val="00BC5C9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C5C9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C5C9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C5C9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C5C9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C5C9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C5C9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C5C9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C5C9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C5C9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C5C98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C5C98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C5C98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C5C98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C5C98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C5C98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C5C98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C5C98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C5C98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C5C98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BC5C9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C5C98"/>
    <w:pPr>
      <w:spacing w:after="0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C5C98"/>
    <w:pPr>
      <w:spacing w:after="0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C5C9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C5C9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C5C98"/>
    <w:pPr>
      <w:spacing w:after="0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C5C98"/>
    <w:pPr>
      <w:spacing w:after="0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C5C98"/>
    <w:pPr>
      <w:spacing w:after="0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C5C98"/>
    <w:pPr>
      <w:spacing w:after="0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C5C98"/>
    <w:pPr>
      <w:spacing w:after="0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C5C98"/>
    <w:pPr>
      <w:spacing w:after="0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C5C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b/>
      <w:bCs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C5C98"/>
    <w:rPr>
      <w:rFonts w:ascii="Consolas" w:hAnsi="Consolas"/>
      <w:b/>
      <w:bCs/>
      <w:color w:val="4E3B30" w:themeColor="text2"/>
      <w:szCs w:val="20"/>
    </w:rPr>
  </w:style>
  <w:style w:type="table" w:styleId="MediumGrid1">
    <w:name w:val="Medium Grid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C5C9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C5C98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C5C9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C5C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C5C98"/>
    <w:rPr>
      <w:rFonts w:asciiTheme="majorHAnsi" w:eastAsiaTheme="majorEastAsia" w:hAnsiTheme="majorHAnsi" w:cstheme="majorBidi"/>
      <w:b/>
      <w:bCs/>
      <w:color w:val="4E3B30" w:themeColor="text2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BC5C98"/>
    <w:pPr>
      <w:spacing w:after="0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5C9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C5C9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C5C98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C5C98"/>
    <w:rPr>
      <w:b/>
      <w:bCs/>
      <w:color w:val="4E3B30" w:themeColor="text2"/>
    </w:rPr>
  </w:style>
  <w:style w:type="character" w:styleId="PageNumber">
    <w:name w:val="page number"/>
    <w:basedOn w:val="DefaultParagraphFont"/>
    <w:uiPriority w:val="99"/>
    <w:semiHidden/>
    <w:unhideWhenUsed/>
    <w:rsid w:val="00BC5C98"/>
  </w:style>
  <w:style w:type="table" w:styleId="PlainTable1">
    <w:name w:val="Plain Table 1"/>
    <w:basedOn w:val="TableNormal"/>
    <w:uiPriority w:val="41"/>
    <w:rsid w:val="00BC5C9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5C9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5C9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5C9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C5C98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5C98"/>
    <w:rPr>
      <w:rFonts w:ascii="Consolas" w:hAnsi="Consolas"/>
      <w:b/>
      <w:bCs/>
      <w:color w:val="4E3B30" w:themeColor="text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C5C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C5C98"/>
    <w:rPr>
      <w:b/>
      <w:bCs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C5C9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C5C98"/>
    <w:rPr>
      <w:b/>
      <w:bCs/>
      <w:color w:val="4E3B30" w:themeColor="text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C5C98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C5C98"/>
    <w:rPr>
      <w:b/>
      <w:bCs/>
      <w:color w:val="4E3B30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C5C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C5C9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C5C9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C5C9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C5C9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C5C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C5C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C5C9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C5C9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C5C9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C5C9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C5C9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C5C9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C5C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C5C9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C5C9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C5C9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C5C9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C5C9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C5C9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C5C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C5C9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C5C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C5C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C5C9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C5C9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C5C9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C5C9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C5C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C5C9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C5C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C5C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C5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C5C9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C5C9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C5C9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C5C98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C5C9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C5C9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C5C9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C5C9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C5C9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C5C9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C5C9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C5C9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C5C9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61CF"/>
    <w:pPr>
      <w:spacing w:before="240" w:after="0"/>
      <w:jc w:val="left"/>
      <w:outlineLvl w:val="9"/>
    </w:pPr>
    <w:rPr>
      <w:color w:val="855309" w:themeColor="accent1" w:themeShade="80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Heading5Char">
    <w:name w:val="Heading 5 Char"/>
    <w:basedOn w:val="DefaultParagraphFont"/>
    <w:link w:val="Heading5"/>
    <w:uiPriority w:val="4"/>
    <w:rsid w:val="00FC3484"/>
    <w:rPr>
      <w:rFonts w:asciiTheme="majorHAnsi" w:eastAsiaTheme="majorEastAsia" w:hAnsiTheme="majorHAnsi" w:cstheme="majorBidi"/>
      <w:b/>
      <w:i/>
      <w:color w:val="7B4A3A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%20and%20Stephanie\AppData\Roaming\Microsoft\Templates\Retail%20sale%20flyer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CBA948-EFEF-4966-873D-F26F3EA64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4FA5B1-D2BA-489A-9C54-0D3A0706AEC7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C72F6736-0972-4158-A23F-74B21B287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Retail sale flyer</Template>
  <TotalTime>1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and Stephanie</dc:creator>
  <cp:lastModifiedBy>Stephanie Schulz</cp:lastModifiedBy>
  <cp:revision>2</cp:revision>
  <dcterms:created xsi:type="dcterms:W3CDTF">2019-02-19T20:17:00Z</dcterms:created>
  <dcterms:modified xsi:type="dcterms:W3CDTF">2019-02-19T20:17:00Z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